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AF" w:rsidRDefault="009C58AF">
      <w:r w:rsidRPr="00B7604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80pt;height:164.25pt;visibility:visible">
            <v:imagedata r:id="rId4" o:title=""/>
          </v:shape>
        </w:pict>
      </w:r>
      <w:r w:rsidRPr="00B7604F">
        <w:rPr>
          <w:noProof/>
          <w:lang w:eastAsia="ru-RU"/>
        </w:rPr>
        <w:pict>
          <v:shape id="Рисунок 2" o:spid="_x0000_i1026" type="#_x0000_t75" style="width:243pt;height:165pt;visibility:visible">
            <v:imagedata r:id="rId5" o:title=""/>
          </v:shape>
        </w:pict>
      </w:r>
    </w:p>
    <w:p w:rsidR="009C58AF" w:rsidRDefault="009C58AF">
      <w:r w:rsidRPr="00B7604F">
        <w:rPr>
          <w:noProof/>
          <w:lang w:eastAsia="ru-RU"/>
        </w:rPr>
        <w:pict>
          <v:shape id="Рисунок 3" o:spid="_x0000_i1027" type="#_x0000_t75" style="width:458.25pt;height:107.25pt;visibility:visible">
            <v:imagedata r:id="rId6" o:title=""/>
          </v:shape>
        </w:pict>
      </w:r>
    </w:p>
    <w:p w:rsidR="009C58AF" w:rsidRDefault="009C58AF">
      <w:bookmarkStart w:id="0" w:name="_GoBack"/>
      <w:r w:rsidRPr="00B7604F">
        <w:rPr>
          <w:noProof/>
          <w:lang w:eastAsia="ru-RU"/>
        </w:rPr>
        <w:pict>
          <v:shape id="Рисунок 4" o:spid="_x0000_i1028" type="#_x0000_t75" style="width:458.25pt;height:242.25pt;visibility:visible">
            <v:imagedata r:id="rId7" o:title=""/>
          </v:shape>
        </w:pict>
      </w:r>
      <w:bookmarkEnd w:id="0"/>
    </w:p>
    <w:p w:rsidR="009C58AF" w:rsidRDefault="009C58AF">
      <w:r w:rsidRPr="00B7604F">
        <w:rPr>
          <w:noProof/>
          <w:lang w:eastAsia="ru-RU"/>
        </w:rPr>
        <w:pict>
          <v:shape id="Рисунок 5" o:spid="_x0000_i1029" type="#_x0000_t75" style="width:461.25pt;height:171pt;visibility:visible">
            <v:imagedata r:id="rId8" o:title=""/>
          </v:shape>
        </w:pict>
      </w:r>
    </w:p>
    <w:sectPr w:rsidR="009C58AF" w:rsidSect="00692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1DA"/>
    <w:rsid w:val="0008186C"/>
    <w:rsid w:val="000E5527"/>
    <w:rsid w:val="00106481"/>
    <w:rsid w:val="002B3A46"/>
    <w:rsid w:val="00416740"/>
    <w:rsid w:val="00426BFE"/>
    <w:rsid w:val="00692DF2"/>
    <w:rsid w:val="0070189A"/>
    <w:rsid w:val="00833452"/>
    <w:rsid w:val="009C58AF"/>
    <w:rsid w:val="00AC0A0C"/>
    <w:rsid w:val="00AE61DA"/>
    <w:rsid w:val="00B338E1"/>
    <w:rsid w:val="00B46A74"/>
    <w:rsid w:val="00B7604F"/>
    <w:rsid w:val="00B76127"/>
    <w:rsid w:val="00BC33F3"/>
    <w:rsid w:val="00BC7AA7"/>
    <w:rsid w:val="00EE61FF"/>
    <w:rsid w:val="00F73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DF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E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6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</Words>
  <Characters>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Pasha-Hard</dc:creator>
  <cp:keywords/>
  <dc:description/>
  <cp:lastModifiedBy>1</cp:lastModifiedBy>
  <cp:revision>2</cp:revision>
  <dcterms:created xsi:type="dcterms:W3CDTF">2016-06-10T06:21:00Z</dcterms:created>
  <dcterms:modified xsi:type="dcterms:W3CDTF">2016-06-10T06:21:00Z</dcterms:modified>
</cp:coreProperties>
</file>